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7A5C3" w14:textId="77777777" w:rsidR="000D089A" w:rsidRDefault="000F19D3" w:rsidP="000A562B">
      <w:pPr>
        <w:tabs>
          <w:tab w:val="left" w:pos="3402"/>
        </w:tabs>
        <w:outlineLvl w:val="0"/>
        <w:rPr>
          <w:b/>
          <w:u w:val="single"/>
          <w:lang w:val="fr-BE"/>
        </w:rPr>
      </w:pPr>
      <w:r w:rsidRPr="00C13488">
        <w:rPr>
          <w:b/>
          <w:noProof/>
          <w:lang w:val="fr-FR" w:eastAsia="fr-FR"/>
        </w:rPr>
        <w:drawing>
          <wp:inline distT="0" distB="0" distL="0" distR="0" wp14:anchorId="761D1DA5" wp14:editId="56074205">
            <wp:extent cx="1308069" cy="1290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ppa B 20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422" cy="129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488" w:rsidRPr="00C13488">
        <w:rPr>
          <w:b/>
          <w:lang w:val="fr-BE"/>
        </w:rPr>
        <w:tab/>
      </w:r>
      <w:r w:rsidR="004559B9" w:rsidRPr="004E4AE7">
        <w:rPr>
          <w:b/>
          <w:u w:val="single"/>
          <w:lang w:val="fr-BE"/>
        </w:rPr>
        <w:t>Proposition</w:t>
      </w:r>
      <w:r w:rsidR="004E4AE7" w:rsidRPr="004E4AE7">
        <w:rPr>
          <w:b/>
          <w:u w:val="single"/>
          <w:lang w:val="fr-BE"/>
        </w:rPr>
        <w:t xml:space="preserve"> article</w:t>
      </w:r>
      <w:r w:rsidR="004559B9">
        <w:rPr>
          <w:b/>
          <w:u w:val="single"/>
          <w:lang w:val="fr-BE"/>
        </w:rPr>
        <w:t xml:space="preserve"> pour </w:t>
      </w:r>
      <w:r w:rsidR="00C13488">
        <w:rPr>
          <w:b/>
          <w:u w:val="single"/>
          <w:lang w:val="fr-BE"/>
        </w:rPr>
        <w:t xml:space="preserve">le </w:t>
      </w:r>
      <w:r w:rsidR="004559B9">
        <w:rPr>
          <w:b/>
          <w:u w:val="single"/>
          <w:lang w:val="fr-BE"/>
        </w:rPr>
        <w:t>bulletin</w:t>
      </w:r>
    </w:p>
    <w:p w14:paraId="2F8F331C" w14:textId="77777777" w:rsidR="003F6686" w:rsidRDefault="003F6686" w:rsidP="004E4AE7">
      <w:pPr>
        <w:jc w:val="both"/>
        <w:rPr>
          <w:lang w:val="fr-BE"/>
        </w:rPr>
      </w:pPr>
      <w:r>
        <w:rPr>
          <w:lang w:val="fr-BE"/>
        </w:rPr>
        <w:t xml:space="preserve">Ce document est un </w:t>
      </w:r>
      <w:r w:rsidR="005351DC">
        <w:rPr>
          <w:lang w:val="fr-BE"/>
        </w:rPr>
        <w:t>canevas</w:t>
      </w:r>
      <w:r>
        <w:rPr>
          <w:lang w:val="fr-BE"/>
        </w:rPr>
        <w:t xml:space="preserve"> </w:t>
      </w:r>
      <w:r w:rsidR="000F19D3">
        <w:rPr>
          <w:lang w:val="fr-BE"/>
        </w:rPr>
        <w:t>pour vous aider</w:t>
      </w:r>
      <w:r>
        <w:rPr>
          <w:lang w:val="fr-BE"/>
        </w:rPr>
        <w:t xml:space="preserve"> à structurer les informations que vous envoyez pour publication dans le bulletin du CEPPA. </w:t>
      </w:r>
    </w:p>
    <w:p w14:paraId="23A88A06" w14:textId="77777777" w:rsidR="003F6686" w:rsidRDefault="003F6686" w:rsidP="004E4AE7">
      <w:pPr>
        <w:jc w:val="both"/>
        <w:rPr>
          <w:lang w:val="fr-BE"/>
        </w:rPr>
      </w:pPr>
      <w:r>
        <w:rPr>
          <w:lang w:val="fr-BE"/>
        </w:rPr>
        <w:t xml:space="preserve">Pourquoi ? Pour </w:t>
      </w:r>
      <w:r w:rsidRPr="003F6686">
        <w:rPr>
          <w:b/>
          <w:lang w:val="fr-BE"/>
        </w:rPr>
        <w:t>VOUS</w:t>
      </w:r>
      <w:r>
        <w:rPr>
          <w:lang w:val="fr-BE"/>
        </w:rPr>
        <w:t xml:space="preserve"> guider dans la rédaction de vos articles et </w:t>
      </w:r>
      <w:r w:rsidR="000F19D3">
        <w:rPr>
          <w:lang w:val="fr-BE"/>
        </w:rPr>
        <w:t xml:space="preserve">vous assurer </w:t>
      </w:r>
      <w:r>
        <w:rPr>
          <w:lang w:val="fr-BE"/>
        </w:rPr>
        <w:t xml:space="preserve">de n’avoir oublié aucune information importante. Pour </w:t>
      </w:r>
      <w:r w:rsidRPr="003F6686">
        <w:rPr>
          <w:b/>
          <w:lang w:val="fr-BE"/>
        </w:rPr>
        <w:t>NOUS</w:t>
      </w:r>
      <w:r>
        <w:rPr>
          <w:lang w:val="fr-BE"/>
        </w:rPr>
        <w:t xml:space="preserve"> aider à reprendre les éléments en toute simplicité au cas où il faudrait les raccourcir un peu par manque de place, pour </w:t>
      </w:r>
      <w:r w:rsidR="000F19D3">
        <w:rPr>
          <w:lang w:val="fr-BE"/>
        </w:rPr>
        <w:t xml:space="preserve">nous éviter </w:t>
      </w:r>
      <w:r w:rsidR="005351DC" w:rsidRPr="005351DC">
        <w:rPr>
          <w:lang w:val="fr-BE"/>
        </w:rPr>
        <w:t>des</w:t>
      </w:r>
      <w:r>
        <w:rPr>
          <w:lang w:val="fr-BE"/>
        </w:rPr>
        <w:t xml:space="preserve"> erreurs dans les noms des chiens, de lieu, de </w:t>
      </w:r>
      <w:r w:rsidR="00672E1C">
        <w:rPr>
          <w:lang w:val="fr-BE"/>
        </w:rPr>
        <w:t xml:space="preserve">date... </w:t>
      </w:r>
      <w:r>
        <w:rPr>
          <w:lang w:val="fr-BE"/>
        </w:rPr>
        <w:t xml:space="preserve">Bref, pour que nous soyons plus efficaces </w:t>
      </w:r>
      <w:r w:rsidRPr="003F6686">
        <w:rPr>
          <w:b/>
          <w:lang w:val="fr-BE"/>
        </w:rPr>
        <w:t>ENSEMBLE</w:t>
      </w:r>
      <w:r>
        <w:rPr>
          <w:lang w:val="fr-BE"/>
        </w:rPr>
        <w:t>.</w:t>
      </w:r>
    </w:p>
    <w:p w14:paraId="13C3BB49" w14:textId="77777777" w:rsidR="007103EB" w:rsidRDefault="007103EB" w:rsidP="007103EB">
      <w:pPr>
        <w:spacing w:after="0" w:line="240" w:lineRule="auto"/>
        <w:jc w:val="both"/>
        <w:rPr>
          <w:lang w:val="fr-BE"/>
        </w:rPr>
      </w:pPr>
      <w:r w:rsidRPr="00A61DA6">
        <w:rPr>
          <w:b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7C960D" wp14:editId="19956191">
                <wp:simplePos x="0" y="0"/>
                <wp:positionH relativeFrom="column">
                  <wp:posOffset>50800</wp:posOffset>
                </wp:positionH>
                <wp:positionV relativeFrom="paragraph">
                  <wp:posOffset>219075</wp:posOffset>
                </wp:positionV>
                <wp:extent cx="5935980" cy="892175"/>
                <wp:effectExtent l="0" t="0" r="3302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EE794" w14:textId="0B48708F" w:rsidR="003D5CF2" w:rsidRPr="004E4AE7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Ozzy Mick et Princesse de la Vallée de l’Ysieux</w:t>
                            </w:r>
                          </w:p>
                          <w:p w14:paraId="1956D6F6" w14:textId="497EE47F" w:rsidR="003D5CF2" w:rsidRPr="004E4AE7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Jean-Pierre Caboche et Aodren Le Faou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C9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17.25pt;width:467.4pt;height:7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">
                <v:textbox>
                  <w:txbxContent>
                    <w:p w14:paraId="248EE794" w14:textId="0B48708F" w:rsidR="003D5CF2" w:rsidRPr="004E4AE7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Ozzy Mick et Princesse de la Vallée de l’Ysieux</w:t>
                      </w:r>
                    </w:p>
                    <w:p w14:paraId="1956D6F6" w14:textId="497EE47F" w:rsidR="003D5CF2" w:rsidRPr="004E4AE7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Jean-Pierre Caboche et Aodren Le Faou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3EB">
        <w:rPr>
          <w:b/>
          <w:lang w:val="fr-BE"/>
        </w:rPr>
        <w:t>Qui </w:t>
      </w:r>
      <w:r>
        <w:rPr>
          <w:lang w:val="fr-BE"/>
        </w:rPr>
        <w:t>?</w:t>
      </w:r>
    </w:p>
    <w:p w14:paraId="56F48E59" w14:textId="77777777" w:rsidR="004E4AE7" w:rsidRDefault="003F6686" w:rsidP="004E4AE7">
      <w:pPr>
        <w:jc w:val="both"/>
        <w:rPr>
          <w:lang w:val="fr-BE"/>
        </w:rPr>
      </w:pPr>
      <w:r>
        <w:rPr>
          <w:lang w:val="fr-BE"/>
        </w:rPr>
        <w:t xml:space="preserve"> </w:t>
      </w:r>
    </w:p>
    <w:p w14:paraId="7F05DA53" w14:textId="77777777" w:rsidR="007103EB" w:rsidRDefault="007103EB" w:rsidP="000A562B">
      <w:pPr>
        <w:spacing w:after="0" w:line="240" w:lineRule="auto"/>
        <w:outlineLvl w:val="0"/>
        <w:rPr>
          <w:lang w:val="fr-BE"/>
        </w:rPr>
      </w:pPr>
      <w:r w:rsidRPr="00A61DA6">
        <w:rPr>
          <w:b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CCC06F" wp14:editId="53FF241C">
                <wp:simplePos x="0" y="0"/>
                <wp:positionH relativeFrom="column">
                  <wp:posOffset>-62865</wp:posOffset>
                </wp:positionH>
                <wp:positionV relativeFrom="paragraph">
                  <wp:posOffset>354330</wp:posOffset>
                </wp:positionV>
                <wp:extent cx="6050280" cy="478155"/>
                <wp:effectExtent l="0" t="0" r="20320" b="298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4E38" w14:textId="6B0E76E2" w:rsidR="003D5CF2" w:rsidRDefault="003D5CF2">
                            <w:r>
                              <w:t>Lamotte Beuvron Loir et Cher  (41)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C06F" id="_x0000_s1027" type="#_x0000_t202" style="position:absolute;margin-left:-4.95pt;margin-top:27.9pt;width:476.4pt;height:37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">
                <v:textbox>
                  <w:txbxContent>
                    <w:p w14:paraId="04CE4E38" w14:textId="6B0E76E2" w:rsidR="003D5CF2" w:rsidRDefault="003D5CF2">
                      <w:r>
                        <w:t>Lamotte Beuvron Loir et Cher  (41)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lang w:val="fr-BE"/>
        </w:rPr>
        <w:t>O</w:t>
      </w:r>
      <w:r w:rsidRPr="00A61DA6">
        <w:rPr>
          <w:b/>
          <w:lang w:val="fr-BE"/>
        </w:rPr>
        <w:t>ù</w:t>
      </w:r>
      <w:r>
        <w:rPr>
          <w:lang w:val="fr-BE"/>
        </w:rPr>
        <w:t xml:space="preserve"> ? </w:t>
      </w:r>
    </w:p>
    <w:p w14:paraId="1E9594DF" w14:textId="77777777" w:rsidR="004E4AE7" w:rsidRDefault="004E4AE7" w:rsidP="004E4AE7">
      <w:pPr>
        <w:rPr>
          <w:lang w:val="fr-BE"/>
        </w:rPr>
      </w:pPr>
    </w:p>
    <w:p w14:paraId="6B7CE615" w14:textId="77777777" w:rsidR="004E4AE7" w:rsidRDefault="004E4AE7" w:rsidP="004E4AE7">
      <w:pPr>
        <w:rPr>
          <w:lang w:val="fr-BE"/>
        </w:rPr>
      </w:pPr>
      <w:r w:rsidRPr="00A61DA6">
        <w:rPr>
          <w:b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193271" wp14:editId="27B104F3">
                <wp:simplePos x="0" y="0"/>
                <wp:positionH relativeFrom="column">
                  <wp:posOffset>-1270</wp:posOffset>
                </wp:positionH>
                <wp:positionV relativeFrom="paragraph">
                  <wp:posOffset>332740</wp:posOffset>
                </wp:positionV>
                <wp:extent cx="6047105" cy="386080"/>
                <wp:effectExtent l="0" t="0" r="23495" b="203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A7B54" w14:textId="7DDB245B" w:rsidR="003D5CF2" w:rsidRDefault="003D5CF2">
                            <w:r>
                              <w:t xml:space="preserve">Week end du </w:t>
                            </w:r>
                            <w:r w:rsidR="005113F5">
                              <w:t xml:space="preserve"> 14-</w:t>
                            </w:r>
                            <w:bookmarkStart w:id="0" w:name="_GoBack"/>
                            <w:bookmarkEnd w:id="0"/>
                            <w:r>
                              <w:t>15-16 juin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93271" id="_x0000_s1028" type="#_x0000_t202" style="position:absolute;margin-left:-.1pt;margin-top:26.2pt;width:476.15pt;height:30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">
                <v:textbox style="mso-fit-shape-to-text:t">
                  <w:txbxContent>
                    <w:p w14:paraId="5B7A7B54" w14:textId="7DDB245B" w:rsidR="003D5CF2" w:rsidRDefault="003D5CF2">
                      <w:r>
                        <w:t xml:space="preserve">Week end du </w:t>
                      </w:r>
                      <w:r w:rsidR="005113F5">
                        <w:t xml:space="preserve"> 14-</w:t>
                      </w:r>
                      <w:bookmarkStart w:id="1" w:name="_GoBack"/>
                      <w:bookmarkEnd w:id="1"/>
                      <w:r>
                        <w:t>15-16 juin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1DA6">
        <w:rPr>
          <w:b/>
          <w:lang w:val="fr-BE"/>
        </w:rPr>
        <w:t>quand</w:t>
      </w:r>
      <w:r>
        <w:rPr>
          <w:lang w:val="fr-BE"/>
        </w:rPr>
        <w:t> ?</w:t>
      </w:r>
    </w:p>
    <w:p w14:paraId="3193A0E0" w14:textId="77777777" w:rsidR="007103EB" w:rsidRDefault="007103EB" w:rsidP="004E4AE7">
      <w:pPr>
        <w:rPr>
          <w:b/>
          <w:lang w:val="fr-BE"/>
        </w:rPr>
      </w:pPr>
    </w:p>
    <w:p w14:paraId="078F84EC" w14:textId="77777777" w:rsidR="004E4AE7" w:rsidRPr="00A61DA6" w:rsidRDefault="007103EB" w:rsidP="004E4AE7">
      <w:pPr>
        <w:rPr>
          <w:b/>
          <w:lang w:val="fr-BE"/>
        </w:rPr>
      </w:pPr>
      <w:r w:rsidRPr="00A61DA6">
        <w:rPr>
          <w:b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17A755" wp14:editId="1F7B458B">
                <wp:simplePos x="0" y="0"/>
                <wp:positionH relativeFrom="column">
                  <wp:posOffset>-62230</wp:posOffset>
                </wp:positionH>
                <wp:positionV relativeFrom="paragraph">
                  <wp:posOffset>372745</wp:posOffset>
                </wp:positionV>
                <wp:extent cx="6047105" cy="699135"/>
                <wp:effectExtent l="0" t="0" r="23495" b="374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CC89" w14:textId="3010ABB8" w:rsidR="003D5CF2" w:rsidRDefault="003D5CF2">
                            <w:r>
                              <w:t>Un week end au Game Fair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A755" id="_x0000_s1029" type="#_x0000_t202" style="position:absolute;margin-left:-4.9pt;margin-top:29.35pt;width:476.15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">
                <v:textbox>
                  <w:txbxContent>
                    <w:p w14:paraId="42B1CC89" w14:textId="3010ABB8" w:rsidR="003D5CF2" w:rsidRDefault="003D5CF2">
                      <w:r>
                        <w:t>Un week end au Game Fair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AE7" w:rsidRPr="00A61DA6">
        <w:rPr>
          <w:b/>
          <w:lang w:val="fr-BE"/>
        </w:rPr>
        <w:t>sujet</w:t>
      </w:r>
      <w:r w:rsidR="003F6686">
        <w:rPr>
          <w:b/>
          <w:lang w:val="fr-BE"/>
        </w:rPr>
        <w:t xml:space="preserve"> (titre)</w:t>
      </w:r>
    </w:p>
    <w:p w14:paraId="27EB1984" w14:textId="77777777" w:rsidR="007103EB" w:rsidRDefault="007103EB" w:rsidP="007103EB">
      <w:pPr>
        <w:rPr>
          <w:b/>
          <w:lang w:val="fr-BE"/>
        </w:rPr>
      </w:pPr>
    </w:p>
    <w:p w14:paraId="013EB73F" w14:textId="77777777" w:rsidR="007103EB" w:rsidRDefault="007103EB" w:rsidP="007103EB">
      <w:pPr>
        <w:rPr>
          <w:b/>
          <w:lang w:val="fr-BE"/>
        </w:rPr>
      </w:pPr>
    </w:p>
    <w:p w14:paraId="5E089AA4" w14:textId="3A55D3EB" w:rsidR="007103EB" w:rsidRPr="00A61DA6" w:rsidRDefault="007103EB" w:rsidP="007103EB">
      <w:pPr>
        <w:rPr>
          <w:b/>
          <w:lang w:val="fr-BE"/>
        </w:rPr>
      </w:pPr>
      <w:r w:rsidRPr="00A61DA6">
        <w:rPr>
          <w:b/>
          <w:lang w:val="fr-BE"/>
        </w:rPr>
        <w:lastRenderedPageBreak/>
        <w:t>texte</w:t>
      </w:r>
    </w:p>
    <w:p w14:paraId="0B216C9C" w14:textId="09AFB3CB" w:rsidR="004E4AE7" w:rsidRDefault="005113F5" w:rsidP="004E4AE7">
      <w:pPr>
        <w:rPr>
          <w:lang w:val="fr-BE"/>
        </w:rPr>
      </w:pPr>
      <w:r w:rsidRPr="00A61DA6">
        <w:rPr>
          <w:b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279AEB" wp14:editId="3BF6AD2C">
                <wp:simplePos x="0" y="0"/>
                <wp:positionH relativeFrom="column">
                  <wp:posOffset>-152400</wp:posOffset>
                </wp:positionH>
                <wp:positionV relativeFrom="paragraph">
                  <wp:posOffset>285750</wp:posOffset>
                </wp:positionV>
                <wp:extent cx="5943600" cy="16002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473B" w14:textId="77777777" w:rsidR="005113F5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 xml:space="preserve">Comme  chaque année le stand du club </w:t>
                            </w:r>
                            <w:r w:rsidR="005113F5">
                              <w:rPr>
                                <w:lang w:val="fr-BE"/>
                              </w:rPr>
                              <w:t xml:space="preserve">était présent au Salon de la Chasse </w:t>
                            </w:r>
                            <w:r>
                              <w:rPr>
                                <w:lang w:val="fr-BE"/>
                              </w:rPr>
                              <w:t xml:space="preserve"> ! </w:t>
                            </w:r>
                          </w:p>
                          <w:p w14:paraId="4080941A" w14:textId="79138B7D" w:rsidR="003D5CF2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Entre présentation</w:t>
                            </w:r>
                            <w:r w:rsidR="005113F5">
                              <w:rPr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lang w:val="fr-BE"/>
                              </w:rPr>
                              <w:t xml:space="preserve"> et passages sur le ring, les spectateurs ont pu </w:t>
                            </w:r>
                            <w:r w:rsidR="005113F5">
                              <w:rPr>
                                <w:lang w:val="fr-BE"/>
                              </w:rPr>
                              <w:t xml:space="preserve"> découvrir et </w:t>
                            </w:r>
                            <w:r>
                              <w:rPr>
                                <w:lang w:val="fr-BE"/>
                              </w:rPr>
                              <w:t xml:space="preserve">apprécier nos </w:t>
                            </w:r>
                            <w:r w:rsidR="005113F5">
                              <w:rPr>
                                <w:lang w:val="fr-BE"/>
                              </w:rPr>
                              <w:t>trois  belles races.</w:t>
                            </w:r>
                          </w:p>
                          <w:p w14:paraId="26FDC5E3" w14:textId="0F80C06F" w:rsidR="005113F5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Deux jours  de convivialité riches en rencontres, retrouvailles  et en échanges  pour le plus grand plaisir de tous les passionnés !</w:t>
                            </w:r>
                          </w:p>
                          <w:p w14:paraId="0D9832F2" w14:textId="562AFEAB" w:rsidR="003D5CF2" w:rsidRDefault="003D5CF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On vous attend encore plus nombreux  l’année prochaine </w:t>
                            </w:r>
                            <w:r w:rsidR="005113F5">
                              <w:rPr>
                                <w:lang w:val="fr-BE"/>
                              </w:rPr>
                              <w:t>du 12 au 14 juin 2020 !</w:t>
                            </w:r>
                            <w:r>
                              <w:rPr>
                                <w:lang w:val="fr-BE"/>
                              </w:rPr>
                              <w:t>!</w:t>
                            </w:r>
                          </w:p>
                          <w:p w14:paraId="0616E8DD" w14:textId="4AF757BF" w:rsidR="003D5CF2" w:rsidRPr="00A61DA6" w:rsidRDefault="003D5CF2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9AEB" id="_x0000_s1030" type="#_x0000_t202" style="position:absolute;margin-left:-12pt;margin-top:22.5pt;width:468pt;height:1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">
                <v:textbox>
                  <w:txbxContent>
                    <w:p w14:paraId="015E473B" w14:textId="77777777" w:rsidR="005113F5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 xml:space="preserve">Comme  chaque année le stand du club </w:t>
                      </w:r>
                      <w:r w:rsidR="005113F5">
                        <w:rPr>
                          <w:lang w:val="fr-BE"/>
                        </w:rPr>
                        <w:t xml:space="preserve">était présent au Salon de la Chasse </w:t>
                      </w:r>
                      <w:r>
                        <w:rPr>
                          <w:lang w:val="fr-BE"/>
                        </w:rPr>
                        <w:t xml:space="preserve"> ! </w:t>
                      </w:r>
                    </w:p>
                    <w:p w14:paraId="4080941A" w14:textId="79138B7D" w:rsidR="003D5CF2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Entre présentation</w:t>
                      </w:r>
                      <w:r w:rsidR="005113F5">
                        <w:rPr>
                          <w:lang w:val="fr-BE"/>
                        </w:rPr>
                        <w:t>s</w:t>
                      </w:r>
                      <w:r>
                        <w:rPr>
                          <w:lang w:val="fr-BE"/>
                        </w:rPr>
                        <w:t xml:space="preserve"> et passages sur le ring, les spectateurs ont pu </w:t>
                      </w:r>
                      <w:r w:rsidR="005113F5">
                        <w:rPr>
                          <w:lang w:val="fr-BE"/>
                        </w:rPr>
                        <w:t xml:space="preserve"> découvrir et </w:t>
                      </w:r>
                      <w:r>
                        <w:rPr>
                          <w:lang w:val="fr-BE"/>
                        </w:rPr>
                        <w:t xml:space="preserve">apprécier nos </w:t>
                      </w:r>
                      <w:r w:rsidR="005113F5">
                        <w:rPr>
                          <w:lang w:val="fr-BE"/>
                        </w:rPr>
                        <w:t>trois  belles races.</w:t>
                      </w:r>
                    </w:p>
                    <w:p w14:paraId="26FDC5E3" w14:textId="0F80C06F" w:rsidR="005113F5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Deux jours  de convivialité riches en rencontres, retrouvailles  et en échanges  pour le plus grand plaisir de tous les passionnés !</w:t>
                      </w:r>
                    </w:p>
                    <w:p w14:paraId="0D9832F2" w14:textId="562AFEAB" w:rsidR="003D5CF2" w:rsidRDefault="003D5CF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On vous attend encore plus nombreux  l’année prochaine </w:t>
                      </w:r>
                      <w:r w:rsidR="005113F5">
                        <w:rPr>
                          <w:lang w:val="fr-BE"/>
                        </w:rPr>
                        <w:t>du 12 au 14 juin 2020 !</w:t>
                      </w:r>
                      <w:r>
                        <w:rPr>
                          <w:lang w:val="fr-BE"/>
                        </w:rPr>
                        <w:t>!</w:t>
                      </w:r>
                    </w:p>
                    <w:p w14:paraId="0616E8DD" w14:textId="4AF757BF" w:rsidR="003D5CF2" w:rsidRPr="00A61DA6" w:rsidRDefault="003D5CF2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505240" w14:textId="77777777" w:rsidR="007103EB" w:rsidRPr="004E4AE7" w:rsidRDefault="007103EB" w:rsidP="007103EB">
      <w:pPr>
        <w:rPr>
          <w:lang w:val="fr-BE"/>
        </w:rPr>
      </w:pPr>
      <w:r>
        <w:rPr>
          <w:lang w:val="fr-BE"/>
        </w:rPr>
        <w:t xml:space="preserve">Attention à joindre à votre envoi une photo </w:t>
      </w:r>
      <w:r w:rsidRPr="003F6686">
        <w:rPr>
          <w:b/>
          <w:u w:val="single"/>
          <w:lang w:val="fr-BE"/>
        </w:rPr>
        <w:t>séparément</w:t>
      </w:r>
      <w:r>
        <w:rPr>
          <w:b/>
          <w:u w:val="single"/>
          <w:lang w:val="fr-BE"/>
        </w:rPr>
        <w:t>.</w:t>
      </w:r>
    </w:p>
    <w:p w14:paraId="50700FDB" w14:textId="77777777" w:rsidR="007103EB" w:rsidRDefault="007103EB" w:rsidP="004E4AE7">
      <w:pPr>
        <w:rPr>
          <w:lang w:val="fr-BE"/>
        </w:rPr>
      </w:pPr>
    </w:p>
    <w:sectPr w:rsidR="007103EB">
      <w:footerReference w:type="even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270A86" w16cid:durableId="1F89B9B6"/>
  <w16cid:commentId w16cid:paraId="50D6EAE8" w16cid:durableId="1F89B9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8600C" w14:textId="77777777" w:rsidR="003D5CF2" w:rsidRDefault="003D5CF2" w:rsidP="004E4AE7">
      <w:pPr>
        <w:spacing w:after="0" w:line="240" w:lineRule="auto"/>
      </w:pPr>
      <w:r>
        <w:separator/>
      </w:r>
    </w:p>
  </w:endnote>
  <w:endnote w:type="continuationSeparator" w:id="0">
    <w:p w14:paraId="3EAAB765" w14:textId="77777777" w:rsidR="003D5CF2" w:rsidRDefault="003D5CF2" w:rsidP="004E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113F7" w14:textId="77777777" w:rsidR="003D5CF2" w:rsidRDefault="003D5CF2" w:rsidP="003D5CF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B67BB08" w14:textId="77777777" w:rsidR="003D5CF2" w:rsidRDefault="003D5CF2" w:rsidP="007103E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C42E4" w14:textId="77777777" w:rsidR="003D5CF2" w:rsidRDefault="003D5CF2" w:rsidP="003D5CF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113F5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4FEDF20" w14:textId="77777777" w:rsidR="003D5CF2" w:rsidRDefault="003D5CF2" w:rsidP="007103E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3104E" w14:textId="77777777" w:rsidR="003D5CF2" w:rsidRDefault="003D5CF2" w:rsidP="004E4AE7">
      <w:pPr>
        <w:spacing w:after="0" w:line="240" w:lineRule="auto"/>
      </w:pPr>
      <w:r>
        <w:separator/>
      </w:r>
    </w:p>
  </w:footnote>
  <w:footnote w:type="continuationSeparator" w:id="0">
    <w:p w14:paraId="6B25D93D" w14:textId="77777777" w:rsidR="003D5CF2" w:rsidRDefault="003D5CF2" w:rsidP="004E4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E7"/>
    <w:rsid w:val="00013EE2"/>
    <w:rsid w:val="000A562B"/>
    <w:rsid w:val="000D089A"/>
    <w:rsid w:val="000F19D3"/>
    <w:rsid w:val="00102AED"/>
    <w:rsid w:val="0011324E"/>
    <w:rsid w:val="0033165F"/>
    <w:rsid w:val="003D5CF2"/>
    <w:rsid w:val="003F6686"/>
    <w:rsid w:val="004559B9"/>
    <w:rsid w:val="004E4AE7"/>
    <w:rsid w:val="005113F5"/>
    <w:rsid w:val="005351DC"/>
    <w:rsid w:val="00672E1C"/>
    <w:rsid w:val="007103EB"/>
    <w:rsid w:val="00924F2F"/>
    <w:rsid w:val="009A3F61"/>
    <w:rsid w:val="009B0762"/>
    <w:rsid w:val="00A61DA6"/>
    <w:rsid w:val="00C13488"/>
    <w:rsid w:val="00C51EA0"/>
    <w:rsid w:val="00CA2C64"/>
    <w:rsid w:val="00D86D38"/>
    <w:rsid w:val="00FD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5E3A8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4AE7"/>
  </w:style>
  <w:style w:type="paragraph" w:styleId="Pieddepage">
    <w:name w:val="footer"/>
    <w:basedOn w:val="Normal"/>
    <w:link w:val="PieddepageCar"/>
    <w:uiPriority w:val="99"/>
    <w:unhideWhenUsed/>
    <w:rsid w:val="004E4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4AE7"/>
  </w:style>
  <w:style w:type="paragraph" w:styleId="Textedebulles">
    <w:name w:val="Balloon Text"/>
    <w:basedOn w:val="Normal"/>
    <w:link w:val="TextedebullesCar"/>
    <w:uiPriority w:val="99"/>
    <w:semiHidden/>
    <w:unhideWhenUsed/>
    <w:rsid w:val="000F19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9D3"/>
    <w:rPr>
      <w:rFonts w:ascii="Lucida Grande" w:hAnsi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7103EB"/>
  </w:style>
  <w:style w:type="character" w:styleId="Marquedecommentaire">
    <w:name w:val="annotation reference"/>
    <w:basedOn w:val="Policepardfaut"/>
    <w:uiPriority w:val="99"/>
    <w:semiHidden/>
    <w:unhideWhenUsed/>
    <w:rsid w:val="00102A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2AE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2A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2A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2A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8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FA13F53C.dotm</Template>
  <TotalTime>1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Railway Agency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VATIN Alexia (ERA)</dc:creator>
  <cp:keywords/>
  <dc:description/>
  <cp:lastModifiedBy>Aodren Lefaou</cp:lastModifiedBy>
  <cp:revision>2</cp:revision>
  <dcterms:created xsi:type="dcterms:W3CDTF">2019-09-19T07:27:00Z</dcterms:created>
  <dcterms:modified xsi:type="dcterms:W3CDTF">2019-09-19T07:27:00Z</dcterms:modified>
</cp:coreProperties>
</file>